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2AC" w:rsidRPr="00E30044" w:rsidRDefault="00291C40">
      <w:pPr>
        <w:pStyle w:val="Puesto"/>
        <w:rPr>
          <w:noProof/>
          <w:lang w:val="es-ES"/>
        </w:rPr>
      </w:pPr>
      <w:r>
        <w:rPr>
          <w:rFonts w:ascii="Trebuchet MS" w:hAnsi="Trebuchet MS"/>
          <w:noProof/>
          <w:color w:val="90C226"/>
          <w:lang w:val="es-ES"/>
        </w:rPr>
        <w:t>Cancion de China</w:t>
      </w:r>
    </w:p>
    <w:p w:rsidR="002522AC" w:rsidRPr="00E30044" w:rsidRDefault="00291C40">
      <w:pPr>
        <w:pStyle w:val="Ttulo1"/>
        <w:rPr>
          <w:noProof/>
          <w:lang w:val="es-ES"/>
        </w:rPr>
      </w:pPr>
      <w:r>
        <w:rPr>
          <w:rFonts w:ascii="Trebuchet MS" w:hAnsi="Trebuchet MS"/>
          <w:noProof/>
          <w:color w:val="90C226"/>
          <w:lang w:val="es-ES"/>
        </w:rPr>
        <w:t>Coro</w:t>
      </w:r>
    </w:p>
    <w:p w:rsidR="002522AC" w:rsidRDefault="002522AC">
      <w:pPr>
        <w:rPr>
          <w:noProof/>
          <w:lang w:val="es-ES"/>
        </w:rPr>
      </w:pPr>
    </w:p>
    <w:p w:rsidR="00291C40" w:rsidRPr="00291C40" w:rsidRDefault="00291C40" w:rsidP="00291C4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Esto es de China</w:t>
      </w:r>
    </w:p>
    <w:p w:rsidR="00291C40" w:rsidRPr="00291C40" w:rsidRDefault="00291C40" w:rsidP="00291C4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Sabe a China</w:t>
      </w:r>
    </w:p>
    <w:p w:rsidR="00291C40" w:rsidRPr="00291C40" w:rsidRDefault="00291C40" w:rsidP="00291C4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China, China</w:t>
      </w:r>
    </w:p>
    <w:p w:rsidR="00291C40" w:rsidRPr="00291C40" w:rsidRDefault="00291C40" w:rsidP="00291C4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Hecho en China</w:t>
      </w:r>
      <w:r>
        <w:rPr>
          <w:b/>
          <w:noProof/>
          <w:sz w:val="28"/>
          <w:szCs w:val="28"/>
          <w:lang w:val="es-ES"/>
        </w:rPr>
        <w:t>.</w:t>
      </w:r>
    </w:p>
    <w:p w:rsidR="00291C40" w:rsidRPr="00291C40" w:rsidRDefault="00291C40" w:rsidP="00291C4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Esto es de China</w:t>
      </w:r>
    </w:p>
    <w:p w:rsidR="00291C40" w:rsidRPr="00291C40" w:rsidRDefault="00291C40" w:rsidP="00291C4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Made in China</w:t>
      </w:r>
    </w:p>
    <w:p w:rsidR="00291C40" w:rsidRPr="00291C40" w:rsidRDefault="00291C40" w:rsidP="00291C4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China, China</w:t>
      </w:r>
    </w:p>
    <w:p w:rsidR="00291C40" w:rsidRPr="00291C40" w:rsidRDefault="00F85C8E" w:rsidP="00291C40">
      <w:pPr>
        <w:jc w:val="center"/>
        <w:rPr>
          <w:b/>
          <w:noProof/>
          <w:sz w:val="28"/>
          <w:szCs w:val="28"/>
          <w:lang w:val="es-ES"/>
        </w:rPr>
      </w:pPr>
      <w:r>
        <w:rPr>
          <w:b/>
          <w:noProof/>
          <w:sz w:val="28"/>
          <w:szCs w:val="28"/>
          <w:lang w:val="es-ES"/>
        </w:rPr>
        <w:t xml:space="preserve"> </w:t>
      </w:r>
      <w:r w:rsidR="00291C40" w:rsidRPr="00291C40">
        <w:rPr>
          <w:b/>
          <w:noProof/>
          <w:sz w:val="28"/>
          <w:szCs w:val="28"/>
          <w:lang w:val="es-ES"/>
        </w:rPr>
        <w:t>Cultura China</w:t>
      </w:r>
      <w:r w:rsidR="00291C40">
        <w:rPr>
          <w:b/>
          <w:noProof/>
          <w:sz w:val="28"/>
          <w:szCs w:val="28"/>
          <w:lang w:val="es-ES"/>
        </w:rPr>
        <w:t>.</w:t>
      </w:r>
    </w:p>
    <w:p w:rsidR="00291C40" w:rsidRPr="00291C40" w:rsidRDefault="00291C40" w:rsidP="00291C4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Esto es de China…</w:t>
      </w:r>
    </w:p>
    <w:p w:rsidR="00291C40" w:rsidRPr="00291C40" w:rsidRDefault="00291C40" w:rsidP="00291C4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Te lo digo en la cocina</w:t>
      </w:r>
    </w:p>
    <w:p w:rsidR="00291C40" w:rsidRPr="00291C40" w:rsidRDefault="00291C40" w:rsidP="00291C4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Pa´ ver como rima??</w:t>
      </w:r>
    </w:p>
    <w:p w:rsidR="00291C40" w:rsidRDefault="00291C40">
      <w:pPr>
        <w:rPr>
          <w:noProof/>
          <w:lang w:val="es-ES"/>
        </w:rPr>
      </w:pP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Al norte de, Hoang ho el río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Cultivaron mijo y trigo en clima frío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Se extendió por Yang tse Kiang, otro río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Por mongolia, el tibet, himalya..Hay Dios mio!</w:t>
      </w:r>
    </w:p>
    <w:p w:rsidR="00291C40" w:rsidRDefault="00291C40">
      <w:pPr>
        <w:rPr>
          <w:noProof/>
          <w:sz w:val="24"/>
          <w:szCs w:val="24"/>
          <w:lang w:val="es-ES"/>
        </w:rPr>
      </w:pP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China tuvo muchas dinastías</w:t>
      </w:r>
    </w:p>
    <w:p w:rsidR="00291C40" w:rsidRDefault="00465359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Se obedece</w:t>
      </w:r>
      <w:r w:rsidR="00AA2F77">
        <w:rPr>
          <w:noProof/>
          <w:sz w:val="24"/>
          <w:szCs w:val="24"/>
          <w:lang w:val="es-ES"/>
        </w:rPr>
        <w:t xml:space="preserve"> lo</w:t>
      </w:r>
      <w:r w:rsidR="00291C40">
        <w:rPr>
          <w:noProof/>
          <w:sz w:val="24"/>
          <w:szCs w:val="24"/>
          <w:lang w:val="es-ES"/>
        </w:rPr>
        <w:t xml:space="preserve"> que el emperador decía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De la misma familía se provenía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Y por muchas generaciones gobernaría</w:t>
      </w:r>
    </w:p>
    <w:p w:rsidR="00291C40" w:rsidRDefault="00291C40">
      <w:pPr>
        <w:rPr>
          <w:noProof/>
          <w:sz w:val="24"/>
          <w:szCs w:val="24"/>
          <w:lang w:val="es-ES"/>
        </w:rPr>
      </w:pPr>
    </w:p>
    <w:p w:rsidR="000A25B0" w:rsidRDefault="000A25B0">
      <w:pPr>
        <w:rPr>
          <w:noProof/>
          <w:sz w:val="24"/>
          <w:szCs w:val="24"/>
          <w:lang w:val="es-ES"/>
        </w:rPr>
      </w:pPr>
    </w:p>
    <w:p w:rsidR="000A25B0" w:rsidRDefault="000A25B0">
      <w:pPr>
        <w:rPr>
          <w:noProof/>
          <w:sz w:val="24"/>
          <w:szCs w:val="24"/>
          <w:lang w:val="es-ES"/>
        </w:rPr>
      </w:pPr>
    </w:p>
    <w:p w:rsidR="000A25B0" w:rsidRDefault="000A25B0">
      <w:pPr>
        <w:rPr>
          <w:noProof/>
          <w:sz w:val="24"/>
          <w:szCs w:val="24"/>
          <w:lang w:val="es-ES"/>
        </w:rPr>
      </w:pPr>
      <w:bookmarkStart w:id="0" w:name="_GoBack"/>
      <w:bookmarkEnd w:id="0"/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primer</w:t>
      </w:r>
      <w:r w:rsidR="00465359">
        <w:rPr>
          <w:noProof/>
          <w:sz w:val="24"/>
          <w:szCs w:val="24"/>
          <w:lang w:val="es-ES"/>
        </w:rPr>
        <w:t>a</w:t>
      </w:r>
      <w:r>
        <w:rPr>
          <w:noProof/>
          <w:sz w:val="24"/>
          <w:szCs w:val="24"/>
          <w:lang w:val="es-ES"/>
        </w:rPr>
        <w:t xml:space="preserve"> dinastía fue la de Shang</w:t>
      </w:r>
    </w:p>
    <w:p w:rsidR="00291C40" w:rsidRDefault="00F85C8E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 xml:space="preserve">en </w:t>
      </w:r>
      <w:r w:rsidR="00291C40">
        <w:rPr>
          <w:noProof/>
          <w:sz w:val="24"/>
          <w:szCs w:val="24"/>
          <w:lang w:val="es-ES"/>
        </w:rPr>
        <w:t xml:space="preserve">el </w:t>
      </w:r>
      <w:r w:rsidR="00465359">
        <w:rPr>
          <w:noProof/>
          <w:sz w:val="24"/>
          <w:szCs w:val="24"/>
          <w:lang w:val="es-ES"/>
        </w:rPr>
        <w:t>río amarillo</w:t>
      </w:r>
      <w:r w:rsidR="00291C40">
        <w:rPr>
          <w:noProof/>
          <w:sz w:val="24"/>
          <w:szCs w:val="24"/>
          <w:lang w:val="es-ES"/>
        </w:rPr>
        <w:t>, están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la cabeza</w:t>
      </w:r>
      <w:r w:rsidR="00F85C8E">
        <w:rPr>
          <w:noProof/>
          <w:sz w:val="24"/>
          <w:szCs w:val="24"/>
          <w:lang w:val="es-ES"/>
        </w:rPr>
        <w:t>,era el rey,</w:t>
      </w:r>
      <w:r>
        <w:rPr>
          <w:noProof/>
          <w:sz w:val="24"/>
          <w:szCs w:val="24"/>
          <w:lang w:val="es-ES"/>
        </w:rPr>
        <w:t xml:space="preserve"> de lo social</w:t>
      </w:r>
    </w:p>
    <w:p w:rsidR="00291C40" w:rsidRDefault="00F85C8E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Lo compartía</w:t>
      </w:r>
      <w:r w:rsidR="00291C40">
        <w:rPr>
          <w:noProof/>
          <w:sz w:val="24"/>
          <w:szCs w:val="24"/>
          <w:lang w:val="es-ES"/>
        </w:rPr>
        <w:t xml:space="preserve"> con los nobles, para variar.</w:t>
      </w:r>
    </w:p>
    <w:p w:rsidR="00291C40" w:rsidRDefault="00291C40">
      <w:pPr>
        <w:rPr>
          <w:noProof/>
          <w:sz w:val="24"/>
          <w:szCs w:val="24"/>
          <w:lang w:val="es-ES"/>
        </w:rPr>
      </w:pP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Durante la dinastía de Zhou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El nivel cultural fue inferior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Progresó el taoísmo y confusionismo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Suenan aprecido pero NO son lo mismo.</w:t>
      </w:r>
    </w:p>
    <w:p w:rsidR="00291C40" w:rsidRDefault="00291C40">
      <w:pPr>
        <w:rPr>
          <w:noProof/>
          <w:sz w:val="24"/>
          <w:szCs w:val="24"/>
          <w:lang w:val="es-ES"/>
        </w:rPr>
      </w:pP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CORO</w:t>
      </w:r>
    </w:p>
    <w:p w:rsidR="00B95750" w:rsidRPr="00291C40" w:rsidRDefault="00B95750" w:rsidP="00B9575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Esto es de China</w:t>
      </w:r>
    </w:p>
    <w:p w:rsidR="00B95750" w:rsidRPr="00291C40" w:rsidRDefault="00B95750" w:rsidP="00B9575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Sabe a China</w:t>
      </w:r>
    </w:p>
    <w:p w:rsidR="00B95750" w:rsidRPr="00291C40" w:rsidRDefault="00B95750" w:rsidP="00B9575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China, China</w:t>
      </w:r>
    </w:p>
    <w:p w:rsidR="00B95750" w:rsidRPr="00291C40" w:rsidRDefault="00B95750" w:rsidP="00B9575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Hecho en China</w:t>
      </w:r>
      <w:r>
        <w:rPr>
          <w:b/>
          <w:noProof/>
          <w:sz w:val="28"/>
          <w:szCs w:val="28"/>
          <w:lang w:val="es-ES"/>
        </w:rPr>
        <w:t>.</w:t>
      </w:r>
    </w:p>
    <w:p w:rsidR="00B95750" w:rsidRPr="00291C40" w:rsidRDefault="00B95750" w:rsidP="00B9575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Esto es de China</w:t>
      </w:r>
    </w:p>
    <w:p w:rsidR="00B95750" w:rsidRPr="00291C40" w:rsidRDefault="00B95750" w:rsidP="00B9575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Made in China</w:t>
      </w:r>
    </w:p>
    <w:p w:rsidR="00B95750" w:rsidRPr="00291C40" w:rsidRDefault="00B95750" w:rsidP="00B9575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China, China</w:t>
      </w:r>
    </w:p>
    <w:p w:rsidR="00B95750" w:rsidRPr="00291C40" w:rsidRDefault="00B95750" w:rsidP="00B9575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Cultura China</w:t>
      </w:r>
      <w:r>
        <w:rPr>
          <w:b/>
          <w:noProof/>
          <w:sz w:val="28"/>
          <w:szCs w:val="28"/>
          <w:lang w:val="es-ES"/>
        </w:rPr>
        <w:t>.</w:t>
      </w:r>
    </w:p>
    <w:p w:rsidR="00B95750" w:rsidRPr="00291C40" w:rsidRDefault="00B95750" w:rsidP="00B9575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Esto es de China…</w:t>
      </w:r>
    </w:p>
    <w:p w:rsidR="00B95750" w:rsidRPr="00291C40" w:rsidRDefault="00B95750" w:rsidP="00B9575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Te lo digo en la cocina</w:t>
      </w:r>
    </w:p>
    <w:p w:rsidR="00B95750" w:rsidRPr="00291C40" w:rsidRDefault="00B95750" w:rsidP="00B9575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Pa´ ver como rima??</w:t>
      </w:r>
    </w:p>
    <w:p w:rsidR="00B95750" w:rsidRDefault="00B95750">
      <w:pPr>
        <w:rPr>
          <w:noProof/>
          <w:sz w:val="24"/>
          <w:szCs w:val="24"/>
          <w:lang w:val="es-ES"/>
        </w:rPr>
      </w:pPr>
    </w:p>
    <w:p w:rsidR="00291C40" w:rsidRDefault="00291C40">
      <w:pPr>
        <w:rPr>
          <w:noProof/>
          <w:sz w:val="24"/>
          <w:szCs w:val="24"/>
          <w:lang w:val="es-ES"/>
        </w:rPr>
      </w:pP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Chin fue la tercera dinastía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De ahí proviene el nombre China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A todos los reinos unificaría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Y también construyó la muralla China</w:t>
      </w:r>
    </w:p>
    <w:p w:rsidR="00291C40" w:rsidRDefault="00291C40">
      <w:pPr>
        <w:rPr>
          <w:noProof/>
          <w:sz w:val="24"/>
          <w:szCs w:val="24"/>
          <w:lang w:val="es-ES"/>
        </w:rPr>
      </w:pP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La cuarta dinastía fue la de Han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Enfrentó problemas con la noblezá</w:t>
      </w:r>
    </w:p>
    <w:p w:rsidR="00291C40" w:rsidRDefault="00F914AD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a</w:t>
      </w:r>
      <w:r w:rsidR="009C6C3F">
        <w:rPr>
          <w:noProof/>
          <w:sz w:val="24"/>
          <w:szCs w:val="24"/>
          <w:lang w:val="es-ES"/>
        </w:rPr>
        <w:t xml:space="preserve"> los Mongoles</w:t>
      </w:r>
      <w:r w:rsidR="00291C40">
        <w:rPr>
          <w:noProof/>
          <w:sz w:val="24"/>
          <w:szCs w:val="24"/>
          <w:lang w:val="es-ES"/>
        </w:rPr>
        <w:t xml:space="preserve"> tuvo que enfrentar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Y la ruta de la seda pudo inaugurar</w:t>
      </w:r>
    </w:p>
    <w:p w:rsidR="00291C40" w:rsidRDefault="00291C40">
      <w:pPr>
        <w:rPr>
          <w:noProof/>
          <w:sz w:val="24"/>
          <w:szCs w:val="24"/>
          <w:lang w:val="es-ES"/>
        </w:rPr>
      </w:pPr>
    </w:p>
    <w:p w:rsidR="00291C40" w:rsidRDefault="00F85C8E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 xml:space="preserve"> 1911 </w:t>
      </w:r>
      <w:r w:rsidR="00291C40">
        <w:rPr>
          <w:noProof/>
          <w:sz w:val="24"/>
          <w:szCs w:val="24"/>
          <w:lang w:val="es-ES"/>
        </w:rPr>
        <w:t xml:space="preserve"> último emperador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Cuando China comunista se volvió</w:t>
      </w:r>
    </w:p>
    <w:p w:rsidR="00291C40" w:rsidRDefault="00F85C8E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Los separados terminaron en T</w:t>
      </w:r>
      <w:r w:rsidR="00291C40">
        <w:rPr>
          <w:noProof/>
          <w:sz w:val="24"/>
          <w:szCs w:val="24"/>
          <w:lang w:val="es-ES"/>
        </w:rPr>
        <w:t>aiwan</w:t>
      </w:r>
    </w:p>
    <w:p w:rsidR="00291C40" w:rsidRDefault="00F914AD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Con Chiang Kai S</w:t>
      </w:r>
      <w:r w:rsidR="00291C40">
        <w:rPr>
          <w:noProof/>
          <w:sz w:val="24"/>
          <w:szCs w:val="24"/>
          <w:lang w:val="es-ES"/>
        </w:rPr>
        <w:t>eck, comiendo wantan</w:t>
      </w:r>
    </w:p>
    <w:p w:rsidR="00291C40" w:rsidRDefault="00291C40">
      <w:pPr>
        <w:rPr>
          <w:noProof/>
          <w:sz w:val="24"/>
          <w:szCs w:val="24"/>
          <w:lang w:val="es-ES"/>
        </w:rPr>
      </w:pPr>
    </w:p>
    <w:p w:rsidR="00291C40" w:rsidRDefault="00F85C8E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La familia fue</w:t>
      </w:r>
      <w:r w:rsidR="00291C40">
        <w:rPr>
          <w:noProof/>
          <w:sz w:val="24"/>
          <w:szCs w:val="24"/>
          <w:lang w:val="es-ES"/>
        </w:rPr>
        <w:t xml:space="preserve"> la base de la sociedad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Donde mandaba lo patriarcal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Estaba el emperador, la</w:t>
      </w:r>
      <w:r w:rsidR="00F85C8E">
        <w:rPr>
          <w:noProof/>
          <w:sz w:val="24"/>
          <w:szCs w:val="24"/>
          <w:lang w:val="es-ES"/>
        </w:rPr>
        <w:t xml:space="preserve"> a</w:t>
      </w:r>
      <w:r>
        <w:rPr>
          <w:noProof/>
          <w:sz w:val="24"/>
          <w:szCs w:val="24"/>
          <w:lang w:val="es-ES"/>
        </w:rPr>
        <w:t xml:space="preserve">ristocracia y </w:t>
      </w:r>
      <w:r w:rsidR="00F85C8E">
        <w:rPr>
          <w:noProof/>
          <w:sz w:val="24"/>
          <w:szCs w:val="24"/>
          <w:lang w:val="es-ES"/>
        </w:rPr>
        <w:t>l</w:t>
      </w:r>
      <w:r>
        <w:rPr>
          <w:noProof/>
          <w:sz w:val="24"/>
          <w:szCs w:val="24"/>
          <w:lang w:val="es-ES"/>
        </w:rPr>
        <w:t>a nobleza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Mandarines y letrados, esa era la cabeza!</w:t>
      </w:r>
    </w:p>
    <w:p w:rsidR="00291C40" w:rsidRDefault="00291C40">
      <w:pPr>
        <w:rPr>
          <w:noProof/>
          <w:sz w:val="24"/>
          <w:szCs w:val="24"/>
          <w:lang w:val="es-ES"/>
        </w:rPr>
      </w:pP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Arroz, seda y trigo fue su economía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Porcelana, marfil, jade su artesanía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Por la ruta de la seda comerciarían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Pero los Mongoles les robarían</w:t>
      </w:r>
    </w:p>
    <w:p w:rsidR="00291C40" w:rsidRDefault="00291C40">
      <w:pPr>
        <w:rPr>
          <w:noProof/>
          <w:sz w:val="24"/>
          <w:szCs w:val="24"/>
          <w:lang w:val="es-ES"/>
        </w:rPr>
      </w:pPr>
    </w:p>
    <w:p w:rsidR="00291C40" w:rsidRDefault="009C6C3F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El arte expresó</w:t>
      </w:r>
      <w:r w:rsidR="00291C40">
        <w:rPr>
          <w:noProof/>
          <w:sz w:val="24"/>
          <w:szCs w:val="24"/>
          <w:lang w:val="es-ES"/>
        </w:rPr>
        <w:t xml:space="preserve"> la naturaleza</w:t>
      </w:r>
    </w:p>
    <w:p w:rsidR="00291C40" w:rsidRDefault="00CF088F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P</w:t>
      </w:r>
      <w:r w:rsidR="00291C40">
        <w:rPr>
          <w:noProof/>
          <w:sz w:val="24"/>
          <w:szCs w:val="24"/>
          <w:lang w:val="es-ES"/>
        </w:rPr>
        <w:t>ágodas y palacios de gran belleza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Su escritura es</w:t>
      </w:r>
      <w:r w:rsidR="00F85C8E">
        <w:rPr>
          <w:noProof/>
          <w:sz w:val="24"/>
          <w:szCs w:val="24"/>
          <w:lang w:val="es-ES"/>
        </w:rPr>
        <w:t xml:space="preserve"> </w:t>
      </w:r>
      <w:r w:rsidR="00CF088F">
        <w:rPr>
          <w:noProof/>
          <w:sz w:val="24"/>
          <w:szCs w:val="24"/>
          <w:lang w:val="es-ES"/>
        </w:rPr>
        <w:t>una gran…</w:t>
      </w:r>
      <w:r>
        <w:rPr>
          <w:noProof/>
          <w:sz w:val="24"/>
          <w:szCs w:val="24"/>
          <w:lang w:val="es-ES"/>
        </w:rPr>
        <w:t>rareza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En madera, hueso y seda, esta impresa</w:t>
      </w:r>
    </w:p>
    <w:p w:rsidR="00291C40" w:rsidRDefault="00291C40">
      <w:pPr>
        <w:rPr>
          <w:noProof/>
          <w:sz w:val="24"/>
          <w:szCs w:val="24"/>
          <w:lang w:val="es-ES"/>
        </w:rPr>
      </w:pPr>
    </w:p>
    <w:p w:rsidR="00291C40" w:rsidRDefault="00F85C8E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 xml:space="preserve">En </w:t>
      </w:r>
      <w:r w:rsidR="00291C40">
        <w:rPr>
          <w:noProof/>
          <w:sz w:val="24"/>
          <w:szCs w:val="24"/>
          <w:lang w:val="es-ES"/>
        </w:rPr>
        <w:t>plantas medicinales ellos creían</w:t>
      </w:r>
      <w:r>
        <w:rPr>
          <w:noProof/>
          <w:sz w:val="24"/>
          <w:szCs w:val="24"/>
          <w:lang w:val="es-ES"/>
        </w:rPr>
        <w:t>,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Que la acupuntura daba energía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Manchas solares y eclipses ya predecían</w:t>
      </w: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Y tenían grandes obras de ingeniería</w:t>
      </w:r>
    </w:p>
    <w:p w:rsidR="00291C40" w:rsidRDefault="00291C40">
      <w:pPr>
        <w:rPr>
          <w:noProof/>
          <w:sz w:val="24"/>
          <w:szCs w:val="24"/>
          <w:lang w:val="es-ES"/>
        </w:rPr>
      </w:pP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Relój y sismógrafo invetaron</w:t>
      </w:r>
    </w:p>
    <w:p w:rsidR="00291C40" w:rsidRDefault="00CF088F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 xml:space="preserve">También tinta, </w:t>
      </w:r>
      <w:r w:rsidR="00291C40">
        <w:rPr>
          <w:noProof/>
          <w:sz w:val="24"/>
          <w:szCs w:val="24"/>
          <w:lang w:val="es-ES"/>
        </w:rPr>
        <w:t>seda y papalotes aportaron</w:t>
      </w:r>
    </w:p>
    <w:p w:rsidR="00291C40" w:rsidRDefault="00F85C8E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Carretillo, y la brújula en</w:t>
      </w:r>
      <w:r w:rsidR="00291C40">
        <w:rPr>
          <w:noProof/>
          <w:sz w:val="24"/>
          <w:szCs w:val="24"/>
          <w:lang w:val="es-ES"/>
        </w:rPr>
        <w:t xml:space="preserve"> navegación</w:t>
      </w:r>
    </w:p>
    <w:p w:rsidR="00291C40" w:rsidRDefault="00F85C8E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Y los juegos</w:t>
      </w:r>
      <w:r w:rsidR="00CF088F">
        <w:rPr>
          <w:noProof/>
          <w:sz w:val="24"/>
          <w:szCs w:val="24"/>
          <w:lang w:val="es-ES"/>
        </w:rPr>
        <w:t xml:space="preserve"> de pólovora pa´</w:t>
      </w:r>
      <w:r w:rsidR="00291C40">
        <w:rPr>
          <w:noProof/>
          <w:sz w:val="24"/>
          <w:szCs w:val="24"/>
          <w:lang w:val="es-ES"/>
        </w:rPr>
        <w:t>diversión.</w:t>
      </w:r>
    </w:p>
    <w:p w:rsidR="00291C40" w:rsidRDefault="00291C40">
      <w:pPr>
        <w:rPr>
          <w:noProof/>
          <w:sz w:val="24"/>
          <w:szCs w:val="24"/>
          <w:lang w:val="es-ES"/>
        </w:rPr>
      </w:pPr>
    </w:p>
    <w:p w:rsidR="00291C40" w:rsidRDefault="00291C40">
      <w:pPr>
        <w:rPr>
          <w:noProof/>
          <w:sz w:val="24"/>
          <w:szCs w:val="24"/>
          <w:lang w:val="es-ES"/>
        </w:rPr>
      </w:pPr>
      <w:r>
        <w:rPr>
          <w:noProof/>
          <w:sz w:val="24"/>
          <w:szCs w:val="24"/>
          <w:lang w:val="es-ES"/>
        </w:rPr>
        <w:t>CORO.</w:t>
      </w:r>
    </w:p>
    <w:p w:rsidR="00B95750" w:rsidRPr="00291C40" w:rsidRDefault="00B95750" w:rsidP="00B9575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Esto es de China</w:t>
      </w:r>
    </w:p>
    <w:p w:rsidR="00B95750" w:rsidRPr="00291C40" w:rsidRDefault="00B95750" w:rsidP="00B9575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Sabe a China</w:t>
      </w:r>
    </w:p>
    <w:p w:rsidR="00B95750" w:rsidRPr="00291C40" w:rsidRDefault="00B95750" w:rsidP="00B9575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China, China</w:t>
      </w:r>
    </w:p>
    <w:p w:rsidR="00B95750" w:rsidRPr="00291C40" w:rsidRDefault="00B95750" w:rsidP="00B9575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Hecho en China</w:t>
      </w:r>
      <w:r>
        <w:rPr>
          <w:b/>
          <w:noProof/>
          <w:sz w:val="28"/>
          <w:szCs w:val="28"/>
          <w:lang w:val="es-ES"/>
        </w:rPr>
        <w:t>.</w:t>
      </w:r>
    </w:p>
    <w:p w:rsidR="00B95750" w:rsidRPr="00291C40" w:rsidRDefault="00B95750" w:rsidP="00B9575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Esto es de China</w:t>
      </w:r>
    </w:p>
    <w:p w:rsidR="00B95750" w:rsidRPr="00291C40" w:rsidRDefault="00B95750" w:rsidP="00B9575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Made in China</w:t>
      </w:r>
    </w:p>
    <w:p w:rsidR="00B95750" w:rsidRPr="00291C40" w:rsidRDefault="00B95750" w:rsidP="00B9575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China, China</w:t>
      </w:r>
    </w:p>
    <w:p w:rsidR="00B95750" w:rsidRPr="00291C40" w:rsidRDefault="00B95750" w:rsidP="00B9575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Cultura China</w:t>
      </w:r>
      <w:r>
        <w:rPr>
          <w:b/>
          <w:noProof/>
          <w:sz w:val="28"/>
          <w:szCs w:val="28"/>
          <w:lang w:val="es-ES"/>
        </w:rPr>
        <w:t>.</w:t>
      </w:r>
    </w:p>
    <w:p w:rsidR="00B95750" w:rsidRPr="00291C40" w:rsidRDefault="00B95750" w:rsidP="00B9575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Esto es de China…</w:t>
      </w:r>
    </w:p>
    <w:p w:rsidR="00B95750" w:rsidRPr="00291C40" w:rsidRDefault="00B95750" w:rsidP="00B9575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Te lo digo en la cocina</w:t>
      </w:r>
    </w:p>
    <w:p w:rsidR="00B95750" w:rsidRPr="00291C40" w:rsidRDefault="00B95750" w:rsidP="00B95750">
      <w:pPr>
        <w:jc w:val="center"/>
        <w:rPr>
          <w:b/>
          <w:noProof/>
          <w:sz w:val="28"/>
          <w:szCs w:val="28"/>
          <w:lang w:val="es-ES"/>
        </w:rPr>
      </w:pPr>
      <w:r w:rsidRPr="00291C40">
        <w:rPr>
          <w:b/>
          <w:noProof/>
          <w:sz w:val="28"/>
          <w:szCs w:val="28"/>
          <w:lang w:val="es-ES"/>
        </w:rPr>
        <w:t>Pa´ ver como rima??</w:t>
      </w:r>
    </w:p>
    <w:p w:rsidR="00B95750" w:rsidRPr="00291C40" w:rsidRDefault="00B95750">
      <w:pPr>
        <w:rPr>
          <w:noProof/>
          <w:sz w:val="24"/>
          <w:szCs w:val="24"/>
          <w:lang w:val="es-ES"/>
        </w:rPr>
      </w:pPr>
    </w:p>
    <w:sectPr w:rsidR="00B95750" w:rsidRPr="00291C4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TXinwei">
    <w:altName w:val="SimSun"/>
    <w:panose1 w:val="00000000000000000000"/>
    <w:charset w:val="86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ZYaoTi">
    <w:altName w:val="方正姚体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2"/>
  <w:proofState w:spelling="clean" w:grammar="clean"/>
  <w:attachedTemplate r:id="rId1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C40"/>
    <w:rsid w:val="000A25B0"/>
    <w:rsid w:val="002144A5"/>
    <w:rsid w:val="002522AC"/>
    <w:rsid w:val="00291C40"/>
    <w:rsid w:val="0041569C"/>
    <w:rsid w:val="00465359"/>
    <w:rsid w:val="009C6C3F"/>
    <w:rsid w:val="00AA2F77"/>
    <w:rsid w:val="00B95750"/>
    <w:rsid w:val="00CF088F"/>
    <w:rsid w:val="00E30044"/>
    <w:rsid w:val="00F85C8E"/>
    <w:rsid w:val="00F914AD"/>
    <w:rsid w:val="00FC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45B0B-0B2C-48CC-842F-7908AF8F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pBdr>
        <w:bottom w:val="single" w:sz="4" w:space="1" w:color="90C22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90C226" w:themeColor="accen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Normal"/>
    <w:link w:val="PuestoC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90C226" w:themeColor="accent1"/>
      <w:spacing w:val="-7"/>
      <w:sz w:val="64"/>
      <w:szCs w:val="64"/>
    </w:rPr>
  </w:style>
  <w:style w:type="character" w:customStyle="1" w:styleId="PuestoCar">
    <w:name w:val="Puesto Car"/>
    <w:basedOn w:val="Fuentedeprrafopredeter"/>
    <w:link w:val="Puesto"/>
    <w:uiPriority w:val="10"/>
    <w:rPr>
      <w:rFonts w:asciiTheme="majorHAnsi" w:eastAsiaTheme="majorEastAsia" w:hAnsiTheme="majorHAnsi" w:cstheme="majorBidi"/>
      <w:color w:val="90C226" w:themeColor="accent1"/>
      <w:spacing w:val="-7"/>
      <w:sz w:val="64"/>
      <w:szCs w:val="64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90C226" w:themeColor="accen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595959" w:themeColor="text1" w:themeTint="A6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styleId="Referenciasutil">
    <w:name w:val="Subtle Reference"/>
    <w:basedOn w:val="Fuentedeprrafopredeter"/>
    <w:uiPriority w:val="31"/>
    <w:qFormat/>
    <w:rPr>
      <w:smallCaps/>
      <w:color w:val="404040" w:themeColor="text1" w:themeTint="BF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</w:rPr>
  </w:style>
  <w:style w:type="paragraph" w:styleId="Ttulode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Sinespaciado">
    <w:name w:val="No Spacing"/>
    <w:uiPriority w:val="1"/>
    <w:qFormat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2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2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AppData\Roaming\Microsoft\Plantillas\Dise&#241;o%20de%20faceta.dotx" TargetMode="External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A06CB4F-E30C-4771-94AE-F7169303B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Diseño de faceta</Template>
  <TotalTime>169</TotalTime>
  <Pages>1</Pages>
  <Words>349</Words>
  <Characters>1924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Carlomagno Sandí</dc:creator>
  <cp:keywords/>
  <cp:lastModifiedBy>Carlomagno Sandí</cp:lastModifiedBy>
  <cp:revision>12</cp:revision>
  <cp:lastPrinted>2016-08-08T15:45:00Z</cp:lastPrinted>
  <dcterms:created xsi:type="dcterms:W3CDTF">2015-08-05T04:18:00Z</dcterms:created>
  <dcterms:modified xsi:type="dcterms:W3CDTF">2016-08-08T16:03:00Z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TC034577059991</vt:lpwstr>
  </property>
</Properties>
</file>